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23A9" w:rsidRPr="00FF32F9" w:rsidRDefault="003023A9" w:rsidP="00C32382">
      <w:pPr>
        <w:jc w:val="right"/>
        <w:rPr>
          <w:rFonts w:ascii="Times New Roman" w:hAnsi="Times New Roman"/>
          <w:color w:val="FF0000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Приложение № 5</w:t>
      </w:r>
      <w:r>
        <w:rPr>
          <w:rFonts w:ascii="Times New Roman" w:hAnsi="Times New Roman"/>
          <w:sz w:val="26"/>
          <w:szCs w:val="26"/>
        </w:rPr>
        <w:br/>
        <w:t xml:space="preserve">к приказу от 01.08.2017г. №73-Д </w:t>
      </w:r>
    </w:p>
    <w:p w:rsidR="003023A9" w:rsidRDefault="003023A9" w:rsidP="00C32382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FF32F9">
        <w:rPr>
          <w:rFonts w:ascii="Times New Roman" w:hAnsi="Times New Roman"/>
          <w:b/>
          <w:bCs/>
          <w:sz w:val="26"/>
          <w:szCs w:val="26"/>
        </w:rPr>
        <w:t xml:space="preserve">План мероприятий по противодействию коррупции </w:t>
      </w:r>
    </w:p>
    <w:p w:rsidR="003023A9" w:rsidRDefault="003023A9" w:rsidP="00C32382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FF32F9">
        <w:rPr>
          <w:rFonts w:ascii="Times New Roman" w:hAnsi="Times New Roman"/>
          <w:b/>
          <w:bCs/>
          <w:sz w:val="26"/>
          <w:szCs w:val="26"/>
        </w:rPr>
        <w:t xml:space="preserve">в </w:t>
      </w:r>
      <w:r>
        <w:rPr>
          <w:rFonts w:ascii="Times New Roman" w:hAnsi="Times New Roman"/>
          <w:b/>
          <w:sz w:val="26"/>
          <w:szCs w:val="26"/>
        </w:rPr>
        <w:t>МКУ «МСО ОУ» н</w:t>
      </w:r>
      <w:r w:rsidRPr="00FF32F9">
        <w:rPr>
          <w:rFonts w:ascii="Times New Roman" w:hAnsi="Times New Roman"/>
          <w:b/>
          <w:bCs/>
          <w:sz w:val="26"/>
          <w:szCs w:val="26"/>
        </w:rPr>
        <w:t>а 201</w:t>
      </w:r>
      <w:r>
        <w:rPr>
          <w:rFonts w:ascii="Times New Roman" w:hAnsi="Times New Roman"/>
          <w:b/>
          <w:bCs/>
          <w:sz w:val="26"/>
          <w:szCs w:val="26"/>
        </w:rPr>
        <w:t>7-</w:t>
      </w:r>
      <w:smartTag w:uri="urn:schemas-microsoft-com:office:smarttags" w:element="metricconverter">
        <w:smartTagPr>
          <w:attr w:name="ProductID" w:val="2018 г"/>
        </w:smartTagPr>
        <w:r>
          <w:rPr>
            <w:rFonts w:ascii="Times New Roman" w:hAnsi="Times New Roman"/>
            <w:b/>
            <w:bCs/>
            <w:sz w:val="26"/>
            <w:szCs w:val="26"/>
          </w:rPr>
          <w:t>2018</w:t>
        </w:r>
        <w:r w:rsidRPr="00FF32F9">
          <w:rPr>
            <w:rFonts w:ascii="Times New Roman" w:hAnsi="Times New Roman"/>
            <w:b/>
            <w:bCs/>
            <w:sz w:val="26"/>
            <w:szCs w:val="26"/>
          </w:rPr>
          <w:t xml:space="preserve"> </w:t>
        </w:r>
        <w:r>
          <w:rPr>
            <w:rFonts w:ascii="Times New Roman" w:hAnsi="Times New Roman"/>
            <w:b/>
            <w:bCs/>
            <w:sz w:val="26"/>
            <w:szCs w:val="26"/>
          </w:rPr>
          <w:t>г</w:t>
        </w:r>
      </w:smartTag>
      <w:r>
        <w:rPr>
          <w:rFonts w:ascii="Times New Roman" w:hAnsi="Times New Roman"/>
          <w:b/>
          <w:bCs/>
          <w:sz w:val="26"/>
          <w:szCs w:val="26"/>
        </w:rPr>
        <w:t>.г.</w:t>
      </w:r>
    </w:p>
    <w:p w:rsidR="003023A9" w:rsidRDefault="003023A9" w:rsidP="00C32382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</w:p>
    <w:p w:rsidR="003023A9" w:rsidRPr="00257972" w:rsidRDefault="003023A9" w:rsidP="00257972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10262" w:type="dxa"/>
        <w:tblCellMar>
          <w:top w:w="45" w:type="dxa"/>
          <w:left w:w="45" w:type="dxa"/>
          <w:bottom w:w="45" w:type="dxa"/>
          <w:right w:w="45" w:type="dxa"/>
        </w:tblCellMar>
        <w:tblLook w:val="00A0"/>
      </w:tblPr>
      <w:tblGrid>
        <w:gridCol w:w="656"/>
        <w:gridCol w:w="4156"/>
        <w:gridCol w:w="3118"/>
        <w:gridCol w:w="2332"/>
      </w:tblGrid>
      <w:tr w:rsidR="003023A9" w:rsidRPr="000D17C2" w:rsidTr="00257972">
        <w:tc>
          <w:tcPr>
            <w:tcW w:w="6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3023A9" w:rsidRPr="00257972" w:rsidRDefault="003023A9" w:rsidP="002579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972">
              <w:rPr>
                <w:rFonts w:ascii="Times New Roman" w:hAnsi="Times New Roman"/>
                <w:b/>
                <w:bCs/>
                <w:sz w:val="24"/>
                <w:szCs w:val="24"/>
              </w:rPr>
              <w:t>№</w:t>
            </w:r>
          </w:p>
          <w:p w:rsidR="003023A9" w:rsidRPr="00257972" w:rsidRDefault="003023A9" w:rsidP="002579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972">
              <w:rPr>
                <w:rFonts w:ascii="Times New Roman" w:hAnsi="Times New Roman"/>
                <w:b/>
                <w:bCs/>
                <w:sz w:val="24"/>
                <w:szCs w:val="24"/>
              </w:rPr>
              <w:t>п\п</w:t>
            </w:r>
          </w:p>
        </w:tc>
        <w:tc>
          <w:tcPr>
            <w:tcW w:w="41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3023A9" w:rsidRPr="00257972" w:rsidRDefault="003023A9" w:rsidP="002579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972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Мероприятия</w:t>
            </w:r>
          </w:p>
        </w:tc>
        <w:tc>
          <w:tcPr>
            <w:tcW w:w="3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3023A9" w:rsidRPr="00257972" w:rsidRDefault="003023A9" w:rsidP="002579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972">
              <w:rPr>
                <w:rFonts w:ascii="Times New Roman" w:hAnsi="Times New Roman"/>
                <w:b/>
                <w:bCs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2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3023A9" w:rsidRPr="00257972" w:rsidRDefault="003023A9" w:rsidP="002579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972">
              <w:rPr>
                <w:rFonts w:ascii="Times New Roman" w:hAnsi="Times New Roman"/>
                <w:b/>
                <w:bCs/>
                <w:sz w:val="24"/>
                <w:szCs w:val="24"/>
              </w:rPr>
              <w:t>Срок выполнения</w:t>
            </w:r>
          </w:p>
        </w:tc>
      </w:tr>
      <w:tr w:rsidR="003023A9" w:rsidRPr="000D17C2" w:rsidTr="00257972">
        <w:tc>
          <w:tcPr>
            <w:tcW w:w="6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3023A9" w:rsidRPr="00257972" w:rsidRDefault="003023A9" w:rsidP="002579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972">
              <w:rPr>
                <w:rFonts w:ascii="Times New Roman" w:hAnsi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960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3023A9" w:rsidRPr="00257972" w:rsidRDefault="003023A9" w:rsidP="002579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972">
              <w:rPr>
                <w:rFonts w:ascii="Times New Roman" w:hAnsi="Times New Roman"/>
                <w:b/>
                <w:bCs/>
                <w:sz w:val="24"/>
                <w:szCs w:val="24"/>
              </w:rPr>
              <w:t>Организационные мероприятия</w:t>
            </w:r>
          </w:p>
        </w:tc>
      </w:tr>
      <w:tr w:rsidR="003023A9" w:rsidRPr="000D17C2" w:rsidTr="00257972">
        <w:tc>
          <w:tcPr>
            <w:tcW w:w="6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3023A9" w:rsidRPr="00257972" w:rsidRDefault="003023A9" w:rsidP="002579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7972">
              <w:rPr>
                <w:rFonts w:ascii="Times New Roman" w:hAnsi="Times New Roman"/>
                <w:sz w:val="24"/>
                <w:szCs w:val="24"/>
              </w:rPr>
              <w:t>1.1.</w:t>
            </w:r>
          </w:p>
        </w:tc>
        <w:tc>
          <w:tcPr>
            <w:tcW w:w="41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3023A9" w:rsidRPr="00257972" w:rsidRDefault="003023A9" w:rsidP="005526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Разработка и утверждение </w:t>
            </w:r>
            <w:r w:rsidRPr="00257972">
              <w:rPr>
                <w:rFonts w:ascii="Times New Roman" w:hAnsi="Times New Roman"/>
                <w:sz w:val="24"/>
                <w:szCs w:val="24"/>
              </w:rPr>
              <w:t xml:space="preserve">Плана </w:t>
            </w:r>
            <w:r>
              <w:rPr>
                <w:rFonts w:ascii="Times New Roman" w:hAnsi="Times New Roman"/>
                <w:sz w:val="24"/>
                <w:szCs w:val="24"/>
              </w:rPr>
              <w:t>мероприятия</w:t>
            </w:r>
            <w:r w:rsidRPr="00257972">
              <w:rPr>
                <w:rFonts w:ascii="Times New Roman" w:hAnsi="Times New Roman"/>
                <w:sz w:val="24"/>
                <w:szCs w:val="24"/>
              </w:rPr>
              <w:t xml:space="preserve"> по противодействию коррупции </w:t>
            </w:r>
            <w:r>
              <w:rPr>
                <w:rFonts w:ascii="Times New Roman" w:hAnsi="Times New Roman"/>
                <w:sz w:val="24"/>
                <w:szCs w:val="24"/>
              </w:rPr>
              <w:t>на 2017/2018 гг.</w:t>
            </w:r>
          </w:p>
        </w:tc>
        <w:tc>
          <w:tcPr>
            <w:tcW w:w="3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3023A9" w:rsidRPr="00257972" w:rsidRDefault="003023A9" w:rsidP="005526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Руководитель, общее собрание трудового коллектива</w:t>
            </w:r>
          </w:p>
        </w:tc>
        <w:tc>
          <w:tcPr>
            <w:tcW w:w="2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3023A9" w:rsidRPr="00257972" w:rsidRDefault="003023A9" w:rsidP="002579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август 2017</w:t>
            </w:r>
            <w:r w:rsidRPr="00257972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</w:p>
        </w:tc>
      </w:tr>
      <w:tr w:rsidR="003023A9" w:rsidRPr="000D17C2" w:rsidTr="00257972">
        <w:tc>
          <w:tcPr>
            <w:tcW w:w="6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3023A9" w:rsidRPr="00257972" w:rsidRDefault="003023A9" w:rsidP="002579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7972">
              <w:rPr>
                <w:rFonts w:ascii="Times New Roman" w:hAnsi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25797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1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3023A9" w:rsidRPr="00257972" w:rsidRDefault="003023A9" w:rsidP="002579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7972">
              <w:rPr>
                <w:rFonts w:ascii="Times New Roman" w:hAnsi="Times New Roman"/>
                <w:sz w:val="24"/>
                <w:szCs w:val="24"/>
              </w:rPr>
              <w:t>Экспертиза действующих локальных нормативных актов учреждения на наличие коррупционной составляющей</w:t>
            </w:r>
          </w:p>
        </w:tc>
        <w:tc>
          <w:tcPr>
            <w:tcW w:w="3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3023A9" w:rsidRPr="00257972" w:rsidRDefault="003023A9" w:rsidP="002579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Руководитель, председатель ПК, комиссия по противодействию коррупции</w:t>
            </w:r>
          </w:p>
        </w:tc>
        <w:tc>
          <w:tcPr>
            <w:tcW w:w="2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3023A9" w:rsidRPr="00257972" w:rsidRDefault="003023A9" w:rsidP="002579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7972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</w:tr>
      <w:tr w:rsidR="003023A9" w:rsidRPr="000D17C2" w:rsidTr="00257972">
        <w:tc>
          <w:tcPr>
            <w:tcW w:w="6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3023A9" w:rsidRPr="00257972" w:rsidRDefault="003023A9" w:rsidP="002579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1.3</w:t>
            </w:r>
            <w:r w:rsidRPr="0025797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1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3023A9" w:rsidRPr="00257972" w:rsidRDefault="003023A9" w:rsidP="002579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7972">
              <w:rPr>
                <w:rFonts w:ascii="Times New Roman" w:hAnsi="Times New Roman"/>
                <w:sz w:val="24"/>
                <w:szCs w:val="24"/>
              </w:rPr>
              <w:t>Анализ и уточнение должностных обязанностей работников, исполнение которых в наибольшей мере подвержено риску коррупционных проявлений</w:t>
            </w:r>
          </w:p>
        </w:tc>
        <w:tc>
          <w:tcPr>
            <w:tcW w:w="3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3023A9" w:rsidRPr="00257972" w:rsidRDefault="003023A9" w:rsidP="002579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Руководитель </w:t>
            </w:r>
          </w:p>
        </w:tc>
        <w:tc>
          <w:tcPr>
            <w:tcW w:w="2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3023A9" w:rsidRPr="00257972" w:rsidRDefault="003023A9" w:rsidP="002579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Постоянно </w:t>
            </w:r>
          </w:p>
        </w:tc>
      </w:tr>
      <w:tr w:rsidR="003023A9" w:rsidRPr="000D17C2" w:rsidTr="00257972">
        <w:tc>
          <w:tcPr>
            <w:tcW w:w="6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3023A9" w:rsidRPr="00257972" w:rsidRDefault="003023A9" w:rsidP="002579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1.4</w:t>
            </w:r>
            <w:r w:rsidRPr="0025797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1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3023A9" w:rsidRPr="00257972" w:rsidRDefault="003023A9" w:rsidP="002579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7972">
              <w:rPr>
                <w:rFonts w:ascii="Times New Roman" w:hAnsi="Times New Roman"/>
                <w:sz w:val="24"/>
                <w:szCs w:val="24"/>
              </w:rPr>
              <w:t>Участие в совещаниях (обучающих мероприятиях) по вопросам организации работы по противодействию коррупции</w:t>
            </w:r>
          </w:p>
        </w:tc>
        <w:tc>
          <w:tcPr>
            <w:tcW w:w="3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3023A9" w:rsidRPr="00257972" w:rsidRDefault="003023A9" w:rsidP="002579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Руководитель </w:t>
            </w:r>
          </w:p>
        </w:tc>
        <w:tc>
          <w:tcPr>
            <w:tcW w:w="2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3023A9" w:rsidRPr="00257972" w:rsidRDefault="003023A9" w:rsidP="005526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  <w:r w:rsidRPr="0025797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3023A9" w:rsidRPr="000D17C2" w:rsidTr="00257972">
        <w:tc>
          <w:tcPr>
            <w:tcW w:w="6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3023A9" w:rsidRPr="00257972" w:rsidRDefault="003023A9" w:rsidP="002579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  <w:r w:rsidRPr="00257972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960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3023A9" w:rsidRPr="00257972" w:rsidRDefault="003023A9" w:rsidP="002579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7972">
              <w:rPr>
                <w:rFonts w:ascii="Times New Roman" w:hAnsi="Times New Roman"/>
                <w:b/>
                <w:bCs/>
                <w:sz w:val="24"/>
                <w:szCs w:val="24"/>
              </w:rPr>
              <w:t>Организация взаимодействия с правоохранительными органами</w:t>
            </w:r>
          </w:p>
        </w:tc>
      </w:tr>
      <w:tr w:rsidR="003023A9" w:rsidRPr="000D17C2" w:rsidTr="00257972">
        <w:tc>
          <w:tcPr>
            <w:tcW w:w="6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3023A9" w:rsidRPr="00257972" w:rsidRDefault="003023A9" w:rsidP="002579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257972">
              <w:rPr>
                <w:rFonts w:ascii="Times New Roman" w:hAnsi="Times New Roman"/>
                <w:sz w:val="24"/>
                <w:szCs w:val="24"/>
              </w:rPr>
              <w:t>.1</w:t>
            </w:r>
          </w:p>
        </w:tc>
        <w:tc>
          <w:tcPr>
            <w:tcW w:w="41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3023A9" w:rsidRPr="00257972" w:rsidRDefault="003023A9" w:rsidP="002579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7972">
              <w:rPr>
                <w:rFonts w:ascii="Times New Roman" w:hAnsi="Times New Roman"/>
                <w:sz w:val="24"/>
                <w:szCs w:val="24"/>
              </w:rPr>
              <w:t>Обмен информацией в рамках межсетевого взаимодействия в объёме компетенции</w:t>
            </w:r>
          </w:p>
        </w:tc>
        <w:tc>
          <w:tcPr>
            <w:tcW w:w="3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3023A9" w:rsidRPr="00257972" w:rsidRDefault="003023A9" w:rsidP="002579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Руководитель </w:t>
            </w:r>
          </w:p>
        </w:tc>
        <w:tc>
          <w:tcPr>
            <w:tcW w:w="2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3023A9" w:rsidRPr="00257972" w:rsidRDefault="003023A9" w:rsidP="002579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7972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</w:tr>
      <w:tr w:rsidR="003023A9" w:rsidRPr="000D17C2" w:rsidTr="00257972">
        <w:tc>
          <w:tcPr>
            <w:tcW w:w="6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3023A9" w:rsidRPr="00257972" w:rsidRDefault="003023A9" w:rsidP="002579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  <w:r w:rsidRPr="00257972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960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3023A9" w:rsidRPr="00257972" w:rsidRDefault="003023A9" w:rsidP="002579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7972">
              <w:rPr>
                <w:rFonts w:ascii="Times New Roman" w:hAnsi="Times New Roman"/>
                <w:b/>
                <w:bCs/>
                <w:sz w:val="24"/>
                <w:szCs w:val="24"/>
              </w:rPr>
              <w:t>Антикоррупционная пропаганда и информационное обеспечение реализации антикоррупционной политики</w:t>
            </w:r>
          </w:p>
        </w:tc>
      </w:tr>
      <w:tr w:rsidR="003023A9" w:rsidRPr="000D17C2" w:rsidTr="00257972">
        <w:tc>
          <w:tcPr>
            <w:tcW w:w="6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3023A9" w:rsidRPr="00257972" w:rsidRDefault="003023A9" w:rsidP="002579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257972">
              <w:rPr>
                <w:rFonts w:ascii="Times New Roman" w:hAnsi="Times New Roman"/>
                <w:sz w:val="24"/>
                <w:szCs w:val="24"/>
              </w:rPr>
              <w:t>.1</w:t>
            </w:r>
          </w:p>
        </w:tc>
        <w:tc>
          <w:tcPr>
            <w:tcW w:w="41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3023A9" w:rsidRPr="00257972" w:rsidRDefault="003023A9" w:rsidP="005526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7972">
              <w:rPr>
                <w:rFonts w:ascii="Times New Roman" w:hAnsi="Times New Roman"/>
                <w:sz w:val="24"/>
                <w:szCs w:val="24"/>
              </w:rPr>
              <w:t xml:space="preserve">Рассмотрение в соответствии с действующим законодательством обращений граждан, содержащих сведения о коррупции по вопросам, находящимся в компетенции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учреждения</w:t>
            </w:r>
          </w:p>
        </w:tc>
        <w:tc>
          <w:tcPr>
            <w:tcW w:w="3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3023A9" w:rsidRPr="00257972" w:rsidRDefault="003023A9" w:rsidP="002579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Руководитель</w:t>
            </w:r>
            <w:r w:rsidRPr="0025797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C84B9D">
              <w:rPr>
                <w:rFonts w:ascii="Times New Roman" w:hAnsi="Times New Roman"/>
                <w:sz w:val="24"/>
                <w:szCs w:val="24"/>
              </w:rPr>
              <w:t>члены Комиссии по  противодействию коррупции</w:t>
            </w:r>
          </w:p>
        </w:tc>
        <w:tc>
          <w:tcPr>
            <w:tcW w:w="2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3023A9" w:rsidRPr="00257972" w:rsidRDefault="003023A9" w:rsidP="002579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7972">
              <w:rPr>
                <w:rFonts w:ascii="Times New Roman" w:hAnsi="Times New Roman"/>
                <w:sz w:val="24"/>
                <w:szCs w:val="24"/>
              </w:rPr>
              <w:t>По факту обращения</w:t>
            </w:r>
          </w:p>
        </w:tc>
      </w:tr>
      <w:tr w:rsidR="003023A9" w:rsidRPr="000D17C2" w:rsidTr="00257972">
        <w:tc>
          <w:tcPr>
            <w:tcW w:w="6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3023A9" w:rsidRPr="00257972" w:rsidRDefault="003023A9" w:rsidP="002579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3.2</w:t>
            </w:r>
            <w:r w:rsidRPr="0025797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1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3023A9" w:rsidRDefault="003023A9" w:rsidP="002579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7972">
              <w:rPr>
                <w:rFonts w:ascii="Times New Roman" w:hAnsi="Times New Roman"/>
                <w:sz w:val="24"/>
                <w:szCs w:val="24"/>
              </w:rPr>
              <w:t xml:space="preserve">Размещение на информационных стендах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учреждения </w:t>
            </w:r>
            <w:r w:rsidRPr="00257972">
              <w:rPr>
                <w:rFonts w:ascii="Times New Roman" w:hAnsi="Times New Roman"/>
                <w:sz w:val="24"/>
                <w:szCs w:val="24"/>
              </w:rPr>
              <w:t>контактных телефонов горячих линий, мини-плакатов социальной рекламы, направленных на профилактику коррупционного поведения</w:t>
            </w:r>
          </w:p>
          <w:p w:rsidR="003023A9" w:rsidRPr="00257972" w:rsidRDefault="003023A9" w:rsidP="002579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3023A9" w:rsidRPr="00257972" w:rsidRDefault="003023A9" w:rsidP="002579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Комиссия по противодействию коррупции</w:t>
            </w:r>
          </w:p>
        </w:tc>
        <w:tc>
          <w:tcPr>
            <w:tcW w:w="2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3023A9" w:rsidRPr="00257972" w:rsidRDefault="003023A9" w:rsidP="002579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7972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</w:tr>
      <w:tr w:rsidR="003023A9" w:rsidRPr="000D17C2" w:rsidTr="00257972">
        <w:tc>
          <w:tcPr>
            <w:tcW w:w="6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3023A9" w:rsidRPr="00257972" w:rsidRDefault="003023A9" w:rsidP="002579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  <w:r w:rsidRPr="00257972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960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3023A9" w:rsidRPr="00257972" w:rsidRDefault="003023A9" w:rsidP="002579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7972">
              <w:rPr>
                <w:rFonts w:ascii="Times New Roman" w:hAnsi="Times New Roman"/>
                <w:b/>
                <w:bCs/>
                <w:sz w:val="24"/>
                <w:szCs w:val="24"/>
              </w:rPr>
              <w:t>Правовое просвещение и повышение антикоррупционной компетентности работников</w:t>
            </w:r>
          </w:p>
        </w:tc>
      </w:tr>
      <w:tr w:rsidR="003023A9" w:rsidRPr="000D17C2" w:rsidTr="00257972">
        <w:tc>
          <w:tcPr>
            <w:tcW w:w="6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3023A9" w:rsidRPr="00257972" w:rsidRDefault="003023A9" w:rsidP="002579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257972">
              <w:rPr>
                <w:rFonts w:ascii="Times New Roman" w:hAnsi="Times New Roman"/>
                <w:sz w:val="24"/>
                <w:szCs w:val="24"/>
              </w:rPr>
              <w:t>.1</w:t>
            </w:r>
          </w:p>
        </w:tc>
        <w:tc>
          <w:tcPr>
            <w:tcW w:w="41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3023A9" w:rsidRDefault="003023A9" w:rsidP="002579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7972">
              <w:rPr>
                <w:rFonts w:ascii="Times New Roman" w:hAnsi="Times New Roman"/>
                <w:sz w:val="24"/>
                <w:szCs w:val="24"/>
              </w:rPr>
              <w:t>Мониторинг изменений действующего законодательства в области противодействия коррупции</w:t>
            </w:r>
          </w:p>
          <w:p w:rsidR="003023A9" w:rsidRPr="00257972" w:rsidRDefault="003023A9" w:rsidP="002579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3023A9" w:rsidRPr="00257972" w:rsidRDefault="003023A9" w:rsidP="002579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Руководитель </w:t>
            </w:r>
          </w:p>
        </w:tc>
        <w:tc>
          <w:tcPr>
            <w:tcW w:w="2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3023A9" w:rsidRPr="00257972" w:rsidRDefault="003023A9" w:rsidP="002579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7972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</w:tr>
      <w:tr w:rsidR="003023A9" w:rsidRPr="000D17C2" w:rsidTr="00257972">
        <w:tc>
          <w:tcPr>
            <w:tcW w:w="6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3023A9" w:rsidRPr="00257972" w:rsidRDefault="003023A9" w:rsidP="002579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257972">
              <w:rPr>
                <w:rFonts w:ascii="Times New Roman" w:hAnsi="Times New Roman"/>
                <w:sz w:val="24"/>
                <w:szCs w:val="24"/>
              </w:rPr>
              <w:t>.2</w:t>
            </w:r>
          </w:p>
        </w:tc>
        <w:tc>
          <w:tcPr>
            <w:tcW w:w="41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3023A9" w:rsidRPr="00257972" w:rsidRDefault="003023A9" w:rsidP="009041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7972">
              <w:rPr>
                <w:rFonts w:ascii="Times New Roman" w:hAnsi="Times New Roman"/>
                <w:sz w:val="24"/>
                <w:szCs w:val="24"/>
              </w:rPr>
              <w:t>Рассмотрение вопросов исполнения законодательства о борьбе с коррупцией на совещаниях</w:t>
            </w:r>
            <w:r>
              <w:rPr>
                <w:rFonts w:ascii="Times New Roman" w:hAnsi="Times New Roman"/>
                <w:sz w:val="24"/>
                <w:szCs w:val="24"/>
              </w:rPr>
              <w:t>, собраниях трудового коллектива</w:t>
            </w:r>
          </w:p>
        </w:tc>
        <w:tc>
          <w:tcPr>
            <w:tcW w:w="3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3023A9" w:rsidRPr="00257972" w:rsidRDefault="003023A9" w:rsidP="00A57F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Руководитель</w:t>
            </w:r>
            <w:r w:rsidRPr="0025797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C84B9D">
              <w:rPr>
                <w:rFonts w:ascii="Times New Roman" w:hAnsi="Times New Roman"/>
                <w:sz w:val="24"/>
                <w:szCs w:val="24"/>
              </w:rPr>
              <w:t>члены Комиссии по  противодействию коррупции</w:t>
            </w:r>
          </w:p>
        </w:tc>
        <w:tc>
          <w:tcPr>
            <w:tcW w:w="2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3023A9" w:rsidRPr="00257972" w:rsidRDefault="003023A9" w:rsidP="002579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7972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</w:tr>
      <w:tr w:rsidR="003023A9" w:rsidRPr="000D17C2" w:rsidTr="00257972">
        <w:tc>
          <w:tcPr>
            <w:tcW w:w="6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3023A9" w:rsidRPr="00257972" w:rsidRDefault="003023A9" w:rsidP="002579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</w:t>
            </w:r>
            <w:r w:rsidRPr="00257972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960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3023A9" w:rsidRPr="00257972" w:rsidRDefault="003023A9" w:rsidP="002579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7972">
              <w:rPr>
                <w:rFonts w:ascii="Times New Roman" w:hAnsi="Times New Roman"/>
                <w:b/>
                <w:bCs/>
                <w:sz w:val="24"/>
                <w:szCs w:val="24"/>
              </w:rPr>
              <w:t>Осуществление контроля финансово-хозяйственной и образовательной деятельности в целях предупреждения коррупции</w:t>
            </w:r>
          </w:p>
        </w:tc>
      </w:tr>
      <w:tr w:rsidR="003023A9" w:rsidRPr="000D17C2" w:rsidTr="00257972">
        <w:tc>
          <w:tcPr>
            <w:tcW w:w="6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3023A9" w:rsidRPr="00257972" w:rsidRDefault="003023A9" w:rsidP="002579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257972">
              <w:rPr>
                <w:rFonts w:ascii="Times New Roman" w:hAnsi="Times New Roman"/>
                <w:sz w:val="24"/>
                <w:szCs w:val="24"/>
              </w:rPr>
              <w:t>.1</w:t>
            </w:r>
          </w:p>
        </w:tc>
        <w:tc>
          <w:tcPr>
            <w:tcW w:w="41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3023A9" w:rsidRPr="00257972" w:rsidRDefault="003023A9" w:rsidP="002579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7972">
              <w:rPr>
                <w:rFonts w:ascii="Times New Roman" w:hAnsi="Times New Roman"/>
                <w:sz w:val="24"/>
                <w:szCs w:val="24"/>
              </w:rPr>
              <w:t>Осуществление контроля за соблюдением требований, установленных Федеральным законом от 05.04.2013 № 44-ФЗ «О контрактной системе в сфере закупок товаров, работ, услуг для обеспечения государственных и муниципальных нужд»</w:t>
            </w:r>
          </w:p>
        </w:tc>
        <w:tc>
          <w:tcPr>
            <w:tcW w:w="3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3023A9" w:rsidRPr="00257972" w:rsidRDefault="003023A9" w:rsidP="00C84B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/>
                <w:sz w:val="24"/>
                <w:szCs w:val="24"/>
              </w:rPr>
              <w:t xml:space="preserve">Руководитель, главный специалист по организации закупок </w:t>
            </w:r>
          </w:p>
        </w:tc>
        <w:tc>
          <w:tcPr>
            <w:tcW w:w="2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3023A9" w:rsidRPr="00257972" w:rsidRDefault="003023A9" w:rsidP="002579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7972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</w:tr>
      <w:tr w:rsidR="003023A9" w:rsidRPr="000D17C2" w:rsidTr="00257972">
        <w:tc>
          <w:tcPr>
            <w:tcW w:w="6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3023A9" w:rsidRPr="00257972" w:rsidRDefault="003023A9" w:rsidP="002579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257972">
              <w:rPr>
                <w:rFonts w:ascii="Times New Roman" w:hAnsi="Times New Roman"/>
                <w:sz w:val="24"/>
                <w:szCs w:val="24"/>
              </w:rPr>
              <w:t>.3</w:t>
            </w:r>
          </w:p>
        </w:tc>
        <w:tc>
          <w:tcPr>
            <w:tcW w:w="41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3023A9" w:rsidRPr="00257972" w:rsidRDefault="003023A9" w:rsidP="002579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7972">
              <w:rPr>
                <w:rFonts w:ascii="Times New Roman" w:hAnsi="Times New Roman"/>
                <w:sz w:val="24"/>
                <w:szCs w:val="24"/>
              </w:rPr>
              <w:t>Осуществление контроля за целевым использованием бюджетных средств</w:t>
            </w:r>
          </w:p>
        </w:tc>
        <w:tc>
          <w:tcPr>
            <w:tcW w:w="3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3023A9" w:rsidRPr="00257972" w:rsidRDefault="003023A9" w:rsidP="002579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Руководитель, главный бухгалтер</w:t>
            </w:r>
          </w:p>
        </w:tc>
        <w:tc>
          <w:tcPr>
            <w:tcW w:w="2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3023A9" w:rsidRPr="00257972" w:rsidRDefault="003023A9" w:rsidP="002579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7972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</w:tr>
    </w:tbl>
    <w:p w:rsidR="003023A9" w:rsidRPr="00257972" w:rsidRDefault="003023A9" w:rsidP="0025797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3023A9" w:rsidRPr="00257972" w:rsidSect="00B459B3">
      <w:pgSz w:w="11906" w:h="16838"/>
      <w:pgMar w:top="1134" w:right="850" w:bottom="567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egoe UI"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62315C"/>
    <w:multiLevelType w:val="multilevel"/>
    <w:tmpl w:val="9E466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24B7EAC"/>
    <w:multiLevelType w:val="multilevel"/>
    <w:tmpl w:val="C08E7D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57972"/>
    <w:rsid w:val="000D17C2"/>
    <w:rsid w:val="00257972"/>
    <w:rsid w:val="003023A9"/>
    <w:rsid w:val="00533563"/>
    <w:rsid w:val="0055264E"/>
    <w:rsid w:val="0090415E"/>
    <w:rsid w:val="009950E9"/>
    <w:rsid w:val="00A57F7B"/>
    <w:rsid w:val="00B459B3"/>
    <w:rsid w:val="00C32382"/>
    <w:rsid w:val="00C84B9D"/>
    <w:rsid w:val="00CF57E2"/>
    <w:rsid w:val="00F20CFD"/>
    <w:rsid w:val="00F30CC7"/>
    <w:rsid w:val="00FF32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57E2"/>
    <w:pPr>
      <w:spacing w:after="160" w:line="259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B459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459B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3337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40</TotalTime>
  <Pages>2</Pages>
  <Words>383</Words>
  <Characters>2184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МЕРОПРИЯТИЙ</dc:title>
  <dc:subject/>
  <dc:creator>Татьяна</dc:creator>
  <cp:keywords/>
  <dc:description/>
  <cp:lastModifiedBy>Алена</cp:lastModifiedBy>
  <cp:revision>3</cp:revision>
  <cp:lastPrinted>2018-03-15T05:03:00Z</cp:lastPrinted>
  <dcterms:created xsi:type="dcterms:W3CDTF">2018-03-15T04:49:00Z</dcterms:created>
  <dcterms:modified xsi:type="dcterms:W3CDTF">2018-03-15T05:33:00Z</dcterms:modified>
</cp:coreProperties>
</file>